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697DE" w14:textId="77777777" w:rsidR="00466F6D" w:rsidRDefault="00466F6D">
      <w:pPr>
        <w:rPr>
          <w:sz w:val="40"/>
          <w:szCs w:val="40"/>
        </w:rPr>
      </w:pPr>
    </w:p>
    <w:p w14:paraId="44B697DF" w14:textId="77777777" w:rsidR="00466F6D" w:rsidRDefault="00466F6D">
      <w:pPr>
        <w:rPr>
          <w:sz w:val="40"/>
          <w:szCs w:val="40"/>
        </w:rPr>
      </w:pPr>
    </w:p>
    <w:p w14:paraId="44B697E0" w14:textId="77777777" w:rsidR="00466F6D" w:rsidRDefault="00466F6D">
      <w:pPr>
        <w:rPr>
          <w:sz w:val="40"/>
          <w:szCs w:val="40"/>
        </w:rPr>
      </w:pPr>
    </w:p>
    <w:p w14:paraId="44B697E1" w14:textId="77777777" w:rsidR="00466F6D" w:rsidRDefault="00466F6D">
      <w:pPr>
        <w:rPr>
          <w:sz w:val="40"/>
          <w:szCs w:val="40"/>
        </w:rPr>
      </w:pPr>
    </w:p>
    <w:p w14:paraId="44B697E2" w14:textId="77777777" w:rsidR="00466F6D" w:rsidRDefault="00466F6D">
      <w:pPr>
        <w:rPr>
          <w:sz w:val="40"/>
          <w:szCs w:val="40"/>
        </w:rPr>
      </w:pPr>
    </w:p>
    <w:p w14:paraId="44B697E3" w14:textId="77777777" w:rsidR="00466F6D" w:rsidRDefault="00466F6D">
      <w:pPr>
        <w:rPr>
          <w:sz w:val="40"/>
          <w:szCs w:val="40"/>
        </w:rPr>
      </w:pPr>
    </w:p>
    <w:p w14:paraId="44B697E4" w14:textId="77777777" w:rsidR="00466F6D" w:rsidRDefault="00466F6D">
      <w:pPr>
        <w:rPr>
          <w:sz w:val="40"/>
          <w:szCs w:val="40"/>
        </w:rPr>
      </w:pPr>
    </w:p>
    <w:p w14:paraId="44B697E5" w14:textId="77777777" w:rsidR="00466F6D" w:rsidRDefault="00466F6D">
      <w:pPr>
        <w:rPr>
          <w:sz w:val="40"/>
          <w:szCs w:val="40"/>
        </w:rPr>
      </w:pPr>
    </w:p>
    <w:p w14:paraId="44B697E6" w14:textId="77777777" w:rsidR="00466F6D" w:rsidRDefault="00466F6D">
      <w:pPr>
        <w:rPr>
          <w:color w:val="FFFFFF"/>
          <w:sz w:val="32"/>
          <w:szCs w:val="32"/>
        </w:rPr>
      </w:pPr>
    </w:p>
    <w:p w14:paraId="44B697E7" w14:textId="77777777" w:rsidR="00466F6D" w:rsidRDefault="00466F6D">
      <w:pPr>
        <w:rPr>
          <w:b/>
          <w:bCs/>
          <w:color w:val="FFFFFF"/>
          <w:sz w:val="32"/>
          <w:szCs w:val="32"/>
        </w:rPr>
      </w:pPr>
    </w:p>
    <w:p w14:paraId="44B697E8" w14:textId="77777777" w:rsidR="00466F6D" w:rsidRDefault="00E90818">
      <w:pPr>
        <w:ind w:left="-426"/>
      </w:pPr>
      <w:r>
        <w:rPr>
          <w:color w:val="FFFFFF"/>
          <w:sz w:val="32"/>
          <w:szCs w:val="32"/>
        </w:rPr>
        <w:br/>
      </w:r>
      <w:r>
        <w:rPr>
          <w:b/>
          <w:bCs/>
          <w:color w:val="FFFFFF"/>
          <w:sz w:val="36"/>
          <w:szCs w:val="36"/>
        </w:rPr>
        <w:t>[Naam van het document]</w:t>
      </w:r>
      <w:r>
        <w:rPr>
          <w:color w:val="FFFFFF"/>
          <w:sz w:val="36"/>
          <w:szCs w:val="36"/>
        </w:rPr>
        <w:t xml:space="preserve"> </w:t>
      </w:r>
      <w:r>
        <w:rPr>
          <w:color w:val="FFFFFF"/>
          <w:sz w:val="32"/>
          <w:szCs w:val="32"/>
        </w:rPr>
        <w:br/>
      </w:r>
      <w:r>
        <w:rPr>
          <w:color w:val="FFFFFF"/>
          <w:sz w:val="32"/>
          <w:szCs w:val="32"/>
        </w:rPr>
        <w:t>[tekst]</w:t>
      </w:r>
      <w:r>
        <w:rPr>
          <w:color w:val="FFFFFF"/>
          <w:sz w:val="32"/>
          <w:szCs w:val="32"/>
        </w:rPr>
        <w:br/>
      </w:r>
      <w:r>
        <w:rPr>
          <w:b/>
          <w:bCs/>
          <w:color w:val="FFFFFF"/>
        </w:rPr>
        <w:t>[tekst]</w:t>
      </w:r>
      <w:r>
        <w:rPr>
          <w:b/>
          <w:bCs/>
          <w:color w:val="FFFFFF"/>
        </w:rPr>
        <w:br/>
      </w:r>
      <w:r>
        <w:rPr>
          <w:b/>
          <w:bCs/>
          <w:color w:val="FFFFFF"/>
        </w:rPr>
        <w:t>[tekst]</w:t>
      </w:r>
    </w:p>
    <w:p w14:paraId="44B697E9" w14:textId="77777777" w:rsidR="00466F6D" w:rsidRDefault="00E90818">
      <w:pPr>
        <w:pageBreakBefore/>
      </w:pPr>
      <w:r>
        <w:rPr>
          <w:b/>
          <w:bCs/>
          <w:sz w:val="40"/>
          <w:szCs w:val="40"/>
        </w:rPr>
        <w:lastRenderedPageBreak/>
        <w:br/>
      </w:r>
      <w:r>
        <w:rPr>
          <w:b/>
          <w:bCs/>
          <w:sz w:val="40"/>
          <w:szCs w:val="40"/>
        </w:rPr>
        <w:br/>
      </w:r>
      <w:r>
        <w:rPr>
          <w:b/>
          <w:bCs/>
          <w:sz w:val="32"/>
          <w:szCs w:val="32"/>
        </w:rPr>
        <w:t>[tekst]</w:t>
      </w:r>
    </w:p>
    <w:p w14:paraId="44B697EA" w14:textId="77777777" w:rsidR="00466F6D" w:rsidRDefault="00E90818">
      <w:pPr>
        <w:pStyle w:val="Geenafstand"/>
        <w:spacing w:line="276" w:lineRule="auto"/>
      </w:pPr>
      <w:r>
        <w:t>[tekst]</w:t>
      </w:r>
    </w:p>
    <w:sectPr w:rsidR="00466F6D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568" w:left="1417" w:header="708" w:footer="98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697E2" w14:textId="77777777" w:rsidR="00000000" w:rsidRDefault="00E90818">
      <w:pPr>
        <w:spacing w:after="0" w:line="240" w:lineRule="auto"/>
      </w:pPr>
      <w:r>
        <w:separator/>
      </w:r>
    </w:p>
  </w:endnote>
  <w:endnote w:type="continuationSeparator" w:id="0">
    <w:p w14:paraId="44B697E4" w14:textId="77777777" w:rsidR="00000000" w:rsidRDefault="00E90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pitch w:val="fixed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97E8" w14:textId="77777777" w:rsidR="006F383B" w:rsidRDefault="00E90818">
    <w:pPr>
      <w:pStyle w:val="Voettekst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4B697E0" wp14:editId="44B697E1">
          <wp:simplePos x="0" y="0"/>
          <wp:positionH relativeFrom="column">
            <wp:posOffset>26343</wp:posOffset>
          </wp:positionH>
          <wp:positionV relativeFrom="paragraph">
            <wp:posOffset>119484</wp:posOffset>
          </wp:positionV>
          <wp:extent cx="1308735" cy="277492"/>
          <wp:effectExtent l="0" t="0" r="5715" b="8258"/>
          <wp:wrapThrough wrapText="bothSides">
            <wp:wrapPolygon edited="0">
              <wp:start x="0" y="0"/>
              <wp:lineTo x="0" y="20760"/>
              <wp:lineTo x="21380" y="20760"/>
              <wp:lineTo x="21380" y="8897"/>
              <wp:lineTo x="7231" y="0"/>
              <wp:lineTo x="0" y="0"/>
            </wp:wrapPolygon>
          </wp:wrapThrough>
          <wp:docPr id="2" name="Afbeelding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8735" cy="27749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44B697E9" w14:textId="77777777" w:rsidR="006F383B" w:rsidRDefault="00E9081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97ED" w14:textId="77777777" w:rsidR="006F383B" w:rsidRDefault="00E90818">
    <w:pPr>
      <w:pStyle w:val="Voetteks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4B697E8" wp14:editId="44B697E9">
          <wp:simplePos x="0" y="0"/>
          <wp:positionH relativeFrom="column">
            <wp:posOffset>3625852</wp:posOffset>
          </wp:positionH>
          <wp:positionV relativeFrom="paragraph">
            <wp:posOffset>-2399696</wp:posOffset>
          </wp:positionV>
          <wp:extent cx="2854957" cy="605159"/>
          <wp:effectExtent l="0" t="0" r="2543" b="4441"/>
          <wp:wrapThrough wrapText="bothSides">
            <wp:wrapPolygon edited="0">
              <wp:start x="432" y="0"/>
              <wp:lineTo x="0" y="3400"/>
              <wp:lineTo x="0" y="6120"/>
              <wp:lineTo x="4180" y="10879"/>
              <wp:lineTo x="0" y="10879"/>
              <wp:lineTo x="0" y="19719"/>
              <wp:lineTo x="2450" y="21079"/>
              <wp:lineTo x="21475" y="21079"/>
              <wp:lineTo x="21475" y="9519"/>
              <wp:lineTo x="7062" y="0"/>
              <wp:lineTo x="432" y="0"/>
            </wp:wrapPolygon>
          </wp:wrapThrough>
          <wp:docPr id="6" name="Afbeelding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4957" cy="6051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44B697EA" wp14:editId="44B697EB">
          <wp:simplePos x="0" y="0"/>
          <wp:positionH relativeFrom="column">
            <wp:posOffset>-2178804</wp:posOffset>
          </wp:positionH>
          <wp:positionV relativeFrom="paragraph">
            <wp:posOffset>-2480876</wp:posOffset>
          </wp:positionV>
          <wp:extent cx="5746747" cy="5746747"/>
          <wp:effectExtent l="0" t="0" r="6353" b="6353"/>
          <wp:wrapNone/>
          <wp:docPr id="7" name="Afbeelding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6747" cy="57467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44B697EC" wp14:editId="44B697ED">
          <wp:simplePos x="0" y="0"/>
          <wp:positionH relativeFrom="column">
            <wp:posOffset>-5795640</wp:posOffset>
          </wp:positionH>
          <wp:positionV relativeFrom="paragraph">
            <wp:posOffset>-3423915</wp:posOffset>
          </wp:positionV>
          <wp:extent cx="10659746" cy="10659746"/>
          <wp:effectExtent l="0" t="0" r="8254" b="8254"/>
          <wp:wrapNone/>
          <wp:docPr id="8" name="Afbeelding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9746" cy="10659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44B697EE" wp14:editId="44B697EF">
          <wp:simplePos x="0" y="0"/>
          <wp:positionH relativeFrom="column">
            <wp:posOffset>-2214247</wp:posOffset>
          </wp:positionH>
          <wp:positionV relativeFrom="paragraph">
            <wp:posOffset>-2401571</wp:posOffset>
          </wp:positionV>
          <wp:extent cx="5746117" cy="5746117"/>
          <wp:effectExtent l="0" t="0" r="6983" b="6983"/>
          <wp:wrapNone/>
          <wp:docPr id="9" name="Afbeelding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6117" cy="57461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B697EE" w14:textId="77777777" w:rsidR="006F383B" w:rsidRDefault="00E908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697DE" w14:textId="77777777" w:rsidR="00000000" w:rsidRDefault="00E908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B697E0" w14:textId="77777777" w:rsidR="00000000" w:rsidRDefault="00E90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97E6" w14:textId="77777777" w:rsidR="006F383B" w:rsidRDefault="00E90818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B697DE" wp14:editId="44B697DF">
          <wp:simplePos x="0" y="0"/>
          <wp:positionH relativeFrom="column">
            <wp:posOffset>-934087</wp:posOffset>
          </wp:positionH>
          <wp:positionV relativeFrom="paragraph">
            <wp:posOffset>-723464</wp:posOffset>
          </wp:positionV>
          <wp:extent cx="8457879" cy="1921401"/>
          <wp:effectExtent l="0" t="0" r="321" b="2649"/>
          <wp:wrapNone/>
          <wp:docPr id="1" name="Afbeelding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7879" cy="192140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>[</w:t>
    </w:r>
    <w:proofErr w:type="spellStart"/>
    <w:r>
      <w:t>tekstvak</w:t>
    </w:r>
    <w:proofErr w:type="spellEnd"/>
    <w:r>
      <w:t>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97EB" w14:textId="77777777" w:rsidR="006F383B" w:rsidRDefault="00E90818">
    <w:pPr>
      <w:pStyle w:val="Ko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4B697E2" wp14:editId="44B697E3">
          <wp:simplePos x="0" y="0"/>
          <wp:positionH relativeFrom="margin">
            <wp:posOffset>319409</wp:posOffset>
          </wp:positionH>
          <wp:positionV relativeFrom="paragraph">
            <wp:posOffset>547368</wp:posOffset>
          </wp:positionV>
          <wp:extent cx="5530848" cy="5530848"/>
          <wp:effectExtent l="0" t="0" r="0" b="0"/>
          <wp:wrapThrough wrapText="bothSides">
            <wp:wrapPolygon edited="0">
              <wp:start x="9225" y="0"/>
              <wp:lineTo x="8407" y="74"/>
              <wp:lineTo x="5505" y="967"/>
              <wp:lineTo x="4761" y="1637"/>
              <wp:lineTo x="3720" y="2381"/>
              <wp:lineTo x="2530" y="3571"/>
              <wp:lineTo x="1562" y="4761"/>
              <wp:lineTo x="893" y="5952"/>
              <wp:lineTo x="372" y="7142"/>
              <wp:lineTo x="74" y="8332"/>
              <wp:lineTo x="0" y="9151"/>
              <wp:lineTo x="0" y="12350"/>
              <wp:lineTo x="74" y="13094"/>
              <wp:lineTo x="372" y="14284"/>
              <wp:lineTo x="1488" y="16665"/>
              <wp:lineTo x="2381" y="17855"/>
              <wp:lineTo x="3571" y="19046"/>
              <wp:lineTo x="5282" y="20236"/>
              <wp:lineTo x="5357" y="20385"/>
              <wp:lineTo x="8258" y="21426"/>
              <wp:lineTo x="9225" y="21501"/>
              <wp:lineTo x="12276" y="21501"/>
              <wp:lineTo x="13243" y="21426"/>
              <wp:lineTo x="16144" y="20385"/>
              <wp:lineTo x="16219" y="20236"/>
              <wp:lineTo x="17930" y="19046"/>
              <wp:lineTo x="19120" y="17855"/>
              <wp:lineTo x="20013" y="16665"/>
              <wp:lineTo x="20682" y="15475"/>
              <wp:lineTo x="21129" y="14284"/>
              <wp:lineTo x="21426" y="13094"/>
              <wp:lineTo x="21501" y="12350"/>
              <wp:lineTo x="21501" y="9151"/>
              <wp:lineTo x="21426" y="8332"/>
              <wp:lineTo x="21129" y="7142"/>
              <wp:lineTo x="20608" y="5952"/>
              <wp:lineTo x="19938" y="4761"/>
              <wp:lineTo x="18971" y="3571"/>
              <wp:lineTo x="17855" y="2381"/>
              <wp:lineTo x="16739" y="1637"/>
              <wp:lineTo x="15995" y="967"/>
              <wp:lineTo x="13094" y="74"/>
              <wp:lineTo x="12276" y="0"/>
              <wp:lineTo x="9225" y="0"/>
            </wp:wrapPolygon>
          </wp:wrapThrough>
          <wp:docPr id="3" name="Afbeelding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0848" cy="55308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4B697E4" wp14:editId="44B697E5">
          <wp:simplePos x="0" y="0"/>
          <wp:positionH relativeFrom="margin">
            <wp:align>left</wp:align>
          </wp:positionH>
          <wp:positionV relativeFrom="paragraph">
            <wp:posOffset>445770</wp:posOffset>
          </wp:positionV>
          <wp:extent cx="5391146" cy="5391146"/>
          <wp:effectExtent l="0" t="0" r="4" b="4"/>
          <wp:wrapThrough wrapText="bothSides">
            <wp:wrapPolygon edited="0">
              <wp:start x="9235" y="0"/>
              <wp:lineTo x="8396" y="76"/>
              <wp:lineTo x="5495" y="992"/>
              <wp:lineTo x="4732" y="1679"/>
              <wp:lineTo x="3664" y="2442"/>
              <wp:lineTo x="2442" y="3664"/>
              <wp:lineTo x="1527" y="4885"/>
              <wp:lineTo x="840" y="6106"/>
              <wp:lineTo x="0" y="8548"/>
              <wp:lineTo x="0" y="12441"/>
              <wp:lineTo x="153" y="13433"/>
              <wp:lineTo x="534" y="14654"/>
              <wp:lineTo x="1069" y="15876"/>
              <wp:lineTo x="1755" y="17097"/>
              <wp:lineTo x="2748" y="18318"/>
              <wp:lineTo x="4198" y="19539"/>
              <wp:lineTo x="6335" y="20760"/>
              <wp:lineTo x="6411" y="20913"/>
              <wp:lineTo x="8854" y="21524"/>
              <wp:lineTo x="9312" y="21524"/>
              <wp:lineTo x="12212" y="21524"/>
              <wp:lineTo x="12746" y="21524"/>
              <wp:lineTo x="15112" y="20913"/>
              <wp:lineTo x="15189" y="20760"/>
              <wp:lineTo x="17326" y="19539"/>
              <wp:lineTo x="18776" y="18318"/>
              <wp:lineTo x="19768" y="17097"/>
              <wp:lineTo x="20531" y="15876"/>
              <wp:lineTo x="21371" y="13433"/>
              <wp:lineTo x="21524" y="12441"/>
              <wp:lineTo x="21524" y="8548"/>
              <wp:lineTo x="20684" y="6106"/>
              <wp:lineTo x="19997" y="4885"/>
              <wp:lineTo x="19081" y="3664"/>
              <wp:lineTo x="17936" y="2442"/>
              <wp:lineTo x="16028" y="1069"/>
              <wp:lineTo x="13128" y="76"/>
              <wp:lineTo x="12288" y="0"/>
              <wp:lineTo x="9235" y="0"/>
            </wp:wrapPolygon>
          </wp:wrapThrough>
          <wp:docPr id="4" name="Afbeelding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46" cy="5391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4B697E6" wp14:editId="44B697E7">
          <wp:simplePos x="0" y="0"/>
          <wp:positionH relativeFrom="column">
            <wp:posOffset>2503800</wp:posOffset>
          </wp:positionH>
          <wp:positionV relativeFrom="paragraph">
            <wp:posOffset>-3167381</wp:posOffset>
          </wp:positionV>
          <wp:extent cx="5759448" cy="5759448"/>
          <wp:effectExtent l="0" t="0" r="0" b="0"/>
          <wp:wrapThrough wrapText="bothSides">
            <wp:wrapPolygon edited="0">
              <wp:start x="0" y="0"/>
              <wp:lineTo x="0" y="21505"/>
              <wp:lineTo x="21505" y="21505"/>
              <wp:lineTo x="21505" y="0"/>
              <wp:lineTo x="0" y="0"/>
            </wp:wrapPolygon>
          </wp:wrapThrough>
          <wp:docPr id="5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57594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66F6D"/>
    <w:rsid w:val="00466F6D"/>
    <w:rsid w:val="00E9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697DE"/>
  <w15:docId w15:val="{5E5BC628-6479-46C3-9F2C-05CF5613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4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</w:style>
  <w:style w:type="paragraph" w:styleId="Voettekst">
    <w:name w:val="foot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</w:style>
  <w:style w:type="paragraph" w:styleId="Geenafstand">
    <w:name w:val="No Spacing"/>
    <w:pPr>
      <w:suppressAutoHyphens/>
      <w:spacing w:after="0" w:line="240" w:lineRule="auto"/>
    </w:pPr>
  </w:style>
  <w:style w:type="character" w:styleId="Intensievebenadrukking">
    <w:name w:val="Intense Emphasis"/>
    <w:rPr>
      <w:b/>
      <w:bCs/>
      <w:i/>
      <w:iCs/>
      <w:color w:val="4F81BD"/>
    </w:rPr>
  </w:style>
  <w:style w:type="character" w:customStyle="1" w:styleId="GeenafstandChar">
    <w:name w:val="Geen afstand Char"/>
  </w:style>
  <w:style w:type="character" w:styleId="Nadruk">
    <w:name w:val="Emphasis"/>
    <w:rPr>
      <w:i/>
      <w:iCs/>
    </w:rPr>
  </w:style>
  <w:style w:type="paragraph" w:styleId="Lijstalinea">
    <w:name w:val="List Paragraph"/>
    <w:basedOn w:val="Standaard"/>
    <w:pPr>
      <w:suppressAutoHyphens w:val="0"/>
      <w:spacing w:after="0" w:line="240" w:lineRule="auto"/>
      <w:ind w:left="720"/>
      <w:contextualSpacing/>
    </w:pPr>
  </w:style>
  <w:style w:type="character" w:customStyle="1" w:styleId="normaltextrun">
    <w:name w:val="normaltextrun"/>
    <w:basedOn w:val="Standaardalinea-lettertype"/>
  </w:style>
  <w:style w:type="paragraph" w:styleId="Tekstzonderopmaak">
    <w:name w:val="Plain Text"/>
    <w:basedOn w:val="Standaard"/>
    <w:pPr>
      <w:suppressAutoHyphens w:val="0"/>
      <w:spacing w:after="0" w:line="240" w:lineRule="auto"/>
    </w:pPr>
    <w:rPr>
      <w:rFonts w:ascii="Courier" w:eastAsia="Times New Roman" w:hAnsi="Courier"/>
      <w:sz w:val="24"/>
      <w:szCs w:val="24"/>
      <w:lang w:val="en-US"/>
    </w:rPr>
  </w:style>
  <w:style w:type="character" w:customStyle="1" w:styleId="TekstzonderopmaakChar">
    <w:name w:val="Tekst zonder opmaak Char"/>
    <w:basedOn w:val="Standaardalinea-lettertype"/>
    <w:rPr>
      <w:rFonts w:ascii="Courier" w:eastAsia="Times New Roman" w:hAnsi="Courier"/>
      <w:sz w:val="24"/>
      <w:szCs w:val="24"/>
      <w:lang w:val="en-US"/>
    </w:rPr>
  </w:style>
  <w:style w:type="character" w:customStyle="1" w:styleId="Kop1Char">
    <w:name w:val="Kop 1 Char"/>
    <w:basedOn w:val="Standaardalinea-lettertype"/>
    <w:rPr>
      <w:rFonts w:ascii="Calibri Light" w:eastAsia="Times New Roman" w:hAnsi="Calibri Light" w:cs="Times New Roman"/>
      <w:color w:val="2F549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2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Dogan Altiparmak</dc:creator>
  <dc:description/>
  <cp:lastModifiedBy>Casper Merten</cp:lastModifiedBy>
  <cp:revision>2</cp:revision>
  <dcterms:created xsi:type="dcterms:W3CDTF">2022-06-29T10:12:00Z</dcterms:created>
  <dcterms:modified xsi:type="dcterms:W3CDTF">2022-06-29T10:12:00Z</dcterms:modified>
</cp:coreProperties>
</file>