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8A0E623" w14:textId="77777777" w:rsidR="00DD161E" w:rsidRDefault="00DD161E">
      <w:pPr>
        <w:rPr>
          <w:sz w:val="40"/>
          <w:szCs w:val="40"/>
        </w:rPr>
      </w:pPr>
    </w:p>
    <w:p w14:paraId="68A0E624" w14:textId="77777777" w:rsidR="00DD161E" w:rsidRDefault="00DD161E">
      <w:pPr>
        <w:rPr>
          <w:sz w:val="40"/>
          <w:szCs w:val="40"/>
        </w:rPr>
      </w:pPr>
    </w:p>
    <w:p w14:paraId="68A0E625" w14:textId="77777777" w:rsidR="00DD161E" w:rsidRDefault="00DD161E">
      <w:pPr>
        <w:rPr>
          <w:sz w:val="40"/>
          <w:szCs w:val="40"/>
        </w:rPr>
      </w:pPr>
    </w:p>
    <w:p w14:paraId="68A0E626" w14:textId="77777777" w:rsidR="00DD161E" w:rsidRDefault="00DD161E">
      <w:pPr>
        <w:rPr>
          <w:sz w:val="40"/>
          <w:szCs w:val="40"/>
        </w:rPr>
      </w:pPr>
    </w:p>
    <w:p w14:paraId="68A0E627" w14:textId="77777777" w:rsidR="00DD161E" w:rsidRDefault="00DD161E">
      <w:pPr>
        <w:rPr>
          <w:sz w:val="40"/>
          <w:szCs w:val="40"/>
        </w:rPr>
      </w:pPr>
    </w:p>
    <w:p w14:paraId="68A0E628" w14:textId="77777777" w:rsidR="00DD161E" w:rsidRDefault="00DD161E">
      <w:pPr>
        <w:rPr>
          <w:sz w:val="40"/>
          <w:szCs w:val="40"/>
        </w:rPr>
      </w:pPr>
    </w:p>
    <w:p w14:paraId="68A0E629" w14:textId="77777777" w:rsidR="00DD161E" w:rsidRDefault="00DD161E">
      <w:pPr>
        <w:rPr>
          <w:sz w:val="40"/>
          <w:szCs w:val="40"/>
        </w:rPr>
      </w:pPr>
    </w:p>
    <w:p w14:paraId="68A0E62A" w14:textId="77777777" w:rsidR="00DD161E" w:rsidRDefault="00DD161E">
      <w:pPr>
        <w:ind w:left="-426"/>
        <w:rPr>
          <w:b/>
          <w:bCs/>
          <w:color w:val="FFFFFF"/>
          <w:sz w:val="36"/>
          <w:szCs w:val="36"/>
        </w:rPr>
      </w:pPr>
    </w:p>
    <w:p w14:paraId="68A0E62B" w14:textId="77777777" w:rsidR="00DD161E" w:rsidRDefault="00615E33">
      <w:pPr>
        <w:ind w:left="-426"/>
      </w:pPr>
      <w:r>
        <w:rPr>
          <w:b/>
          <w:bCs/>
          <w:color w:val="FFFFFF"/>
          <w:sz w:val="36"/>
          <w:szCs w:val="36"/>
        </w:rPr>
        <w:t>[Naam van het document]</w:t>
      </w:r>
      <w:r>
        <w:rPr>
          <w:color w:val="FFFFFF"/>
          <w:sz w:val="36"/>
          <w:szCs w:val="36"/>
        </w:rPr>
        <w:t xml:space="preserve"> </w:t>
      </w:r>
      <w:r>
        <w:rPr>
          <w:color w:val="FFFFFF"/>
          <w:sz w:val="32"/>
          <w:szCs w:val="32"/>
        </w:rPr>
        <w:br/>
      </w:r>
      <w:r>
        <w:rPr>
          <w:color w:val="FFFFFF"/>
          <w:sz w:val="32"/>
          <w:szCs w:val="32"/>
        </w:rPr>
        <w:t>[tekst]</w:t>
      </w:r>
      <w:r>
        <w:rPr>
          <w:color w:val="FFFFFF"/>
          <w:sz w:val="32"/>
          <w:szCs w:val="32"/>
        </w:rPr>
        <w:br/>
      </w:r>
      <w:r>
        <w:rPr>
          <w:b/>
          <w:bCs/>
          <w:color w:val="FFFFFF"/>
        </w:rPr>
        <w:t>[tekst]</w:t>
      </w:r>
      <w:r>
        <w:rPr>
          <w:b/>
          <w:bCs/>
          <w:color w:val="FFFFFF"/>
        </w:rPr>
        <w:br/>
      </w:r>
      <w:r>
        <w:rPr>
          <w:b/>
          <w:bCs/>
          <w:color w:val="FFFFFF"/>
        </w:rPr>
        <w:t>[tekst]</w:t>
      </w:r>
    </w:p>
    <w:p w14:paraId="68A0E62C" w14:textId="77777777" w:rsidR="00DD161E" w:rsidRDefault="00615E33">
      <w:pPr>
        <w:pageBreakBefore/>
        <w:rPr>
          <w:b/>
          <w:bCs/>
          <w:sz w:val="40"/>
          <w:szCs w:val="40"/>
        </w:rPr>
      </w:pPr>
      <w:r>
        <w:rPr>
          <w:b/>
          <w:bCs/>
          <w:sz w:val="40"/>
          <w:szCs w:val="40"/>
        </w:rPr>
        <w:lastRenderedPageBreak/>
        <w:t>[tekst]</w:t>
      </w:r>
    </w:p>
    <w:p w14:paraId="68A0E62D" w14:textId="77777777" w:rsidR="00DD161E" w:rsidRDefault="00615E33">
      <w:pPr>
        <w:pStyle w:val="Geenafstand"/>
      </w:pPr>
      <w:r>
        <w:t>[tekst]</w:t>
      </w:r>
    </w:p>
    <w:p w14:paraId="68A0E62E" w14:textId="77777777" w:rsidR="00DD161E" w:rsidRDefault="00DD161E">
      <w:pPr>
        <w:pStyle w:val="Geenafstand"/>
      </w:pPr>
    </w:p>
    <w:p w14:paraId="68A0E62F" w14:textId="77777777" w:rsidR="00DD161E" w:rsidRDefault="00DD161E">
      <w:pPr>
        <w:pStyle w:val="Geenafstand"/>
      </w:pPr>
    </w:p>
    <w:p w14:paraId="68A0E630" w14:textId="77777777" w:rsidR="00DD161E" w:rsidRDefault="00DD161E">
      <w:pPr>
        <w:pStyle w:val="Geenafstand"/>
      </w:pPr>
    </w:p>
    <w:sectPr w:rsidR="00DD161E">
      <w:headerReference w:type="default" r:id="rId6"/>
      <w:footerReference w:type="default" r:id="rId7"/>
      <w:headerReference w:type="first" r:id="rId8"/>
      <w:footerReference w:type="first" r:id="rId9"/>
      <w:pgSz w:w="11906" w:h="16838"/>
      <w:pgMar w:top="2410" w:right="1417" w:bottom="1417" w:left="1417" w:header="708" w:footer="708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A0E627" w14:textId="77777777" w:rsidR="00000000" w:rsidRDefault="00615E33">
      <w:pPr>
        <w:spacing w:after="0" w:line="240" w:lineRule="auto"/>
      </w:pPr>
      <w:r>
        <w:separator/>
      </w:r>
    </w:p>
  </w:endnote>
  <w:endnote w:type="continuationSeparator" w:id="0">
    <w:p w14:paraId="68A0E629" w14:textId="77777777" w:rsidR="00000000" w:rsidRDefault="00615E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A0E62D" w14:textId="77777777" w:rsidR="004F3277" w:rsidRDefault="00615E33">
    <w:pPr>
      <w:pStyle w:val="Voettekst"/>
      <w:jc w:val="right"/>
    </w:pPr>
    <w:r>
      <w:rPr>
        <w:noProof/>
      </w:rPr>
      <w:drawing>
        <wp:anchor distT="0" distB="0" distL="114300" distR="114300" simplePos="0" relativeHeight="251661312" behindDoc="0" locked="0" layoutInCell="1" allowOverlap="1" wp14:anchorId="68A0E625" wp14:editId="68A0E626">
          <wp:simplePos x="0" y="0"/>
          <wp:positionH relativeFrom="column">
            <wp:posOffset>189866</wp:posOffset>
          </wp:positionH>
          <wp:positionV relativeFrom="paragraph">
            <wp:posOffset>65653</wp:posOffset>
          </wp:positionV>
          <wp:extent cx="921386" cy="507363"/>
          <wp:effectExtent l="0" t="0" r="0" b="6987"/>
          <wp:wrapThrough wrapText="bothSides">
            <wp:wrapPolygon edited="0">
              <wp:start x="893" y="0"/>
              <wp:lineTo x="0" y="4055"/>
              <wp:lineTo x="0" y="21086"/>
              <wp:lineTo x="20990" y="21086"/>
              <wp:lineTo x="20990" y="13787"/>
              <wp:lineTo x="20543" y="12976"/>
              <wp:lineTo x="17417" y="0"/>
              <wp:lineTo x="893" y="0"/>
            </wp:wrapPolygon>
          </wp:wrapThrough>
          <wp:docPr id="2" name="Afbeelding 14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21386" cy="50736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fldChar w:fldCharType="begin"/>
    </w:r>
    <w:r>
      <w:instrText xml:space="preserve"> PAGE </w:instrText>
    </w:r>
    <w:r>
      <w:fldChar w:fldCharType="separate"/>
    </w:r>
    <w:r>
      <w:t>2</w:t>
    </w:r>
    <w:r>
      <w:fldChar w:fldCharType="end"/>
    </w:r>
  </w:p>
  <w:p w14:paraId="68A0E62E" w14:textId="77777777" w:rsidR="004F3277" w:rsidRDefault="00615E33">
    <w:pPr>
      <w:pStyle w:val="Voetteks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A0E632" w14:textId="77777777" w:rsidR="004F3277" w:rsidRDefault="00615E33">
    <w:pPr>
      <w:pStyle w:val="Voettekst"/>
    </w:pPr>
    <w:r>
      <w:rPr>
        <w:noProof/>
      </w:rPr>
      <w:drawing>
        <wp:anchor distT="0" distB="0" distL="114300" distR="114300" simplePos="0" relativeHeight="251669504" behindDoc="0" locked="0" layoutInCell="1" allowOverlap="1" wp14:anchorId="68A0E62D" wp14:editId="68A0E62E">
          <wp:simplePos x="0" y="0"/>
          <wp:positionH relativeFrom="column">
            <wp:posOffset>4172873</wp:posOffset>
          </wp:positionH>
          <wp:positionV relativeFrom="paragraph">
            <wp:posOffset>-3124788</wp:posOffset>
          </wp:positionV>
          <wp:extent cx="1673864" cy="921386"/>
          <wp:effectExtent l="0" t="0" r="2536" b="0"/>
          <wp:wrapThrough wrapText="bothSides">
            <wp:wrapPolygon edited="0">
              <wp:start x="10079" y="0"/>
              <wp:lineTo x="0" y="0"/>
              <wp:lineTo x="0" y="6252"/>
              <wp:lineTo x="3196" y="7145"/>
              <wp:lineTo x="492" y="11165"/>
              <wp:lineTo x="0" y="12504"/>
              <wp:lineTo x="0" y="20543"/>
              <wp:lineTo x="20895" y="20543"/>
              <wp:lineTo x="21387" y="17864"/>
              <wp:lineTo x="21387" y="12058"/>
              <wp:lineTo x="15979" y="9825"/>
              <wp:lineTo x="4917" y="7145"/>
              <wp:lineTo x="15487" y="7145"/>
              <wp:lineTo x="17945" y="5806"/>
              <wp:lineTo x="17454" y="0"/>
              <wp:lineTo x="10079" y="0"/>
            </wp:wrapPolygon>
          </wp:wrapThrough>
          <wp:docPr id="6" name="Afbeelding 14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73864" cy="92138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8A0E62F" wp14:editId="68A0E630">
              <wp:simplePos x="0" y="0"/>
              <wp:positionH relativeFrom="column">
                <wp:posOffset>-2130131</wp:posOffset>
              </wp:positionH>
              <wp:positionV relativeFrom="paragraph">
                <wp:posOffset>-3508232</wp:posOffset>
              </wp:positionV>
              <wp:extent cx="5591812" cy="5591812"/>
              <wp:effectExtent l="0" t="0" r="8888" b="8888"/>
              <wp:wrapNone/>
              <wp:docPr id="7" name="Ovaal 13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591812" cy="5591812"/>
                      </a:xfrm>
                      <a:custGeom>
                        <a:avLst/>
                        <a:gdLst>
                          <a:gd name="f0" fmla="val 21600000"/>
                          <a:gd name="f1" fmla="val 10800000"/>
                          <a:gd name="f2" fmla="val 5400000"/>
                          <a:gd name="f3" fmla="val 180"/>
                          <a:gd name="f4" fmla="val w"/>
                          <a:gd name="f5" fmla="val h"/>
                          <a:gd name="f6" fmla="val ss"/>
                          <a:gd name="f7" fmla="val 0"/>
                          <a:gd name="f8" fmla="*/ 5419351 1 1725033"/>
                          <a:gd name="f9" fmla="+- 0 0 -360"/>
                          <a:gd name="f10" fmla="+- 0 0 -180"/>
                          <a:gd name="f11" fmla="abs f4"/>
                          <a:gd name="f12" fmla="abs f5"/>
                          <a:gd name="f13" fmla="abs f6"/>
                          <a:gd name="f14" fmla="val f7"/>
                          <a:gd name="f15" fmla="+- 2700000 f2 0"/>
                          <a:gd name="f16" fmla="*/ f9 f1 1"/>
                          <a:gd name="f17" fmla="*/ f10 f1 1"/>
                          <a:gd name="f18" fmla="?: f11 f4 1"/>
                          <a:gd name="f19" fmla="?: f12 f5 1"/>
                          <a:gd name="f20" fmla="?: f13 f6 1"/>
                          <a:gd name="f21" fmla="*/ f15 f8 1"/>
                          <a:gd name="f22" fmla="*/ f16 1 f3"/>
                          <a:gd name="f23" fmla="*/ f17 1 f3"/>
                          <a:gd name="f24" fmla="*/ f18 1 21600"/>
                          <a:gd name="f25" fmla="*/ f19 1 21600"/>
                          <a:gd name="f26" fmla="*/ 21600 f18 1"/>
                          <a:gd name="f27" fmla="*/ 21600 f19 1"/>
                          <a:gd name="f28" fmla="*/ f21 1 f1"/>
                          <a:gd name="f29" fmla="+- f22 0 f2"/>
                          <a:gd name="f30" fmla="+- f23 0 f2"/>
                          <a:gd name="f31" fmla="min f25 f24"/>
                          <a:gd name="f32" fmla="*/ f26 1 f20"/>
                          <a:gd name="f33" fmla="*/ f27 1 f20"/>
                          <a:gd name="f34" fmla="+- 0 0 f28"/>
                          <a:gd name="f35" fmla="val f32"/>
                          <a:gd name="f36" fmla="val f33"/>
                          <a:gd name="f37" fmla="+- 0 0 f34"/>
                          <a:gd name="f38" fmla="*/ f14 f31 1"/>
                          <a:gd name="f39" fmla="+- f36 0 f14"/>
                          <a:gd name="f40" fmla="+- f35 0 f14"/>
                          <a:gd name="f41" fmla="*/ f37 f1 1"/>
                          <a:gd name="f42" fmla="*/ f39 1 2"/>
                          <a:gd name="f43" fmla="*/ f40 1 2"/>
                          <a:gd name="f44" fmla="*/ f41 1 f8"/>
                          <a:gd name="f45" fmla="+- f14 f42 0"/>
                          <a:gd name="f46" fmla="+- f14 f43 0"/>
                          <a:gd name="f47" fmla="+- f44 0 f2"/>
                          <a:gd name="f48" fmla="*/ f43 f31 1"/>
                          <a:gd name="f49" fmla="*/ f42 f31 1"/>
                          <a:gd name="f50" fmla="cos 1 f47"/>
                          <a:gd name="f51" fmla="sin 1 f47"/>
                          <a:gd name="f52" fmla="*/ f45 f31 1"/>
                          <a:gd name="f53" fmla="+- 0 0 f50"/>
                          <a:gd name="f54" fmla="+- 0 0 f51"/>
                          <a:gd name="f55" fmla="+- 0 0 f53"/>
                          <a:gd name="f56" fmla="+- 0 0 f54"/>
                          <a:gd name="f57" fmla="*/ f55 f43 1"/>
                          <a:gd name="f58" fmla="*/ f56 f42 1"/>
                          <a:gd name="f59" fmla="+- f46 0 f57"/>
                          <a:gd name="f60" fmla="+- f46 f57 0"/>
                          <a:gd name="f61" fmla="+- f45 0 f58"/>
                          <a:gd name="f62" fmla="+- f45 f58 0"/>
                          <a:gd name="f63" fmla="*/ f59 f31 1"/>
                          <a:gd name="f64" fmla="*/ f61 f31 1"/>
                          <a:gd name="f65" fmla="*/ f60 f31 1"/>
                          <a:gd name="f66" fmla="*/ f62 f31 1"/>
                        </a:gdLst>
                        <a:ahLst/>
                        <a:cxnLst>
                          <a:cxn ang="3cd4">
                            <a:pos x="hc" y="t"/>
                          </a:cxn>
                          <a:cxn ang="0">
                            <a:pos x="r" y="vc"/>
                          </a:cxn>
                          <a:cxn ang="cd4">
                            <a:pos x="hc" y="b"/>
                          </a:cxn>
                          <a:cxn ang="cd2">
                            <a:pos x="l" y="vc"/>
                          </a:cxn>
                          <a:cxn ang="f29">
                            <a:pos x="f63" y="f64"/>
                          </a:cxn>
                          <a:cxn ang="f30">
                            <a:pos x="f63" y="f66"/>
                          </a:cxn>
                          <a:cxn ang="f30">
                            <a:pos x="f65" y="f66"/>
                          </a:cxn>
                          <a:cxn ang="f29">
                            <a:pos x="f65" y="f64"/>
                          </a:cxn>
                        </a:cxnLst>
                        <a:rect l="f63" t="f64" r="f65" b="f66"/>
                        <a:pathLst>
                          <a:path>
                            <a:moveTo>
                              <a:pt x="f38" y="f52"/>
                            </a:moveTo>
                            <a:arcTo wR="f48" hR="f49" stAng="f1" swAng="f0"/>
                            <a:close/>
                          </a:path>
                        </a:pathLst>
                      </a:custGeom>
                      <a:solidFill>
                        <a:srgbClr val="1AC0DA"/>
                      </a:solidFill>
                      <a:ln cap="flat">
                        <a:noFill/>
                        <a:prstDash val="solid"/>
                      </a:ln>
                    </wps:spPr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 w14:anchorId="162372FB" id="Ovaal 137" o:spid="_x0000_s1026" style="position:absolute;margin-left:-167.75pt;margin-top:-276.25pt;width:440.3pt;height:440.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591812,5591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" path="m,2795906at,,5591812,5591812,,2795906,,2795906xe" fillcolor="#1ac0da" stroked="f">
              <v:path arrowok="t" o:connecttype="custom" o:connectlocs="2795906,0;5591812,2795906;2795906,5591812;0,2795906;818902,818902;818902,4772910;4772910,4772910;4772910,818902" o:connectangles="270,0,90,180,270,90,90,270" textboxrect="818902,818902,4772910,4772910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7456" behindDoc="1" locked="0" layoutInCell="1" allowOverlap="1" wp14:anchorId="68A0E631" wp14:editId="68A0E632">
          <wp:simplePos x="0" y="0"/>
          <wp:positionH relativeFrom="column">
            <wp:posOffset>-5922641</wp:posOffset>
          </wp:positionH>
          <wp:positionV relativeFrom="paragraph">
            <wp:posOffset>-4208141</wp:posOffset>
          </wp:positionV>
          <wp:extent cx="10659746" cy="10659746"/>
          <wp:effectExtent l="0" t="0" r="8254" b="8254"/>
          <wp:wrapNone/>
          <wp:docPr id="8" name="Afbeelding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0659746" cy="1065974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  <w:p w14:paraId="68A0E633" w14:textId="77777777" w:rsidR="004F3277" w:rsidRDefault="00615E33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A0E623" w14:textId="77777777" w:rsidR="00000000" w:rsidRDefault="00615E33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68A0E625" w14:textId="77777777" w:rsidR="00000000" w:rsidRDefault="00615E3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A0E62B" w14:textId="77777777" w:rsidR="004F3277" w:rsidRDefault="00615E33">
    <w:pPr>
      <w:pStyle w:val="Koptekst"/>
    </w:pPr>
    <w:r>
      <w:rPr>
        <w:noProof/>
      </w:rPr>
      <w:drawing>
        <wp:anchor distT="0" distB="0" distL="114300" distR="114300" simplePos="0" relativeHeight="251659264" behindDoc="1" locked="0" layoutInCell="1" allowOverlap="1" wp14:anchorId="68A0E623" wp14:editId="68A0E624">
          <wp:simplePos x="0" y="0"/>
          <wp:positionH relativeFrom="page">
            <wp:align>left</wp:align>
          </wp:positionH>
          <wp:positionV relativeFrom="paragraph">
            <wp:posOffset>-708788</wp:posOffset>
          </wp:positionV>
          <wp:extent cx="8441054" cy="1912623"/>
          <wp:effectExtent l="0" t="0" r="0" b="0"/>
          <wp:wrapNone/>
          <wp:docPr id="1" name="Afbeelding 10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441054" cy="1912623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t>[</w:t>
    </w:r>
    <w:proofErr w:type="spellStart"/>
    <w:r>
      <w:t>tekstvak</w:t>
    </w:r>
    <w:proofErr w:type="spellEnd"/>
    <w:r>
      <w:t>]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A0E630" w14:textId="77777777" w:rsidR="004F3277" w:rsidRDefault="00615E33">
    <w:pPr>
      <w:pStyle w:val="Koptekst"/>
    </w:pP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8A0E627" wp14:editId="68A0E628">
              <wp:simplePos x="0" y="0"/>
              <wp:positionH relativeFrom="column">
                <wp:posOffset>2580007</wp:posOffset>
              </wp:positionH>
              <wp:positionV relativeFrom="paragraph">
                <wp:posOffset>-3114674</wp:posOffset>
              </wp:positionV>
              <wp:extent cx="5591812" cy="5591812"/>
              <wp:effectExtent l="0" t="0" r="8888" b="8888"/>
              <wp:wrapNone/>
              <wp:docPr id="3" name="Ovaal 1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591812" cy="5591812"/>
                      </a:xfrm>
                      <a:custGeom>
                        <a:avLst/>
                        <a:gdLst>
                          <a:gd name="f0" fmla="val 21600000"/>
                          <a:gd name="f1" fmla="val 10800000"/>
                          <a:gd name="f2" fmla="val 5400000"/>
                          <a:gd name="f3" fmla="val 180"/>
                          <a:gd name="f4" fmla="val w"/>
                          <a:gd name="f5" fmla="val h"/>
                          <a:gd name="f6" fmla="val ss"/>
                          <a:gd name="f7" fmla="val 0"/>
                          <a:gd name="f8" fmla="*/ 5419351 1 1725033"/>
                          <a:gd name="f9" fmla="+- 0 0 -360"/>
                          <a:gd name="f10" fmla="+- 0 0 -180"/>
                          <a:gd name="f11" fmla="abs f4"/>
                          <a:gd name="f12" fmla="abs f5"/>
                          <a:gd name="f13" fmla="abs f6"/>
                          <a:gd name="f14" fmla="val f7"/>
                          <a:gd name="f15" fmla="+- 2700000 f2 0"/>
                          <a:gd name="f16" fmla="*/ f9 f1 1"/>
                          <a:gd name="f17" fmla="*/ f10 f1 1"/>
                          <a:gd name="f18" fmla="?: f11 f4 1"/>
                          <a:gd name="f19" fmla="?: f12 f5 1"/>
                          <a:gd name="f20" fmla="?: f13 f6 1"/>
                          <a:gd name="f21" fmla="*/ f15 f8 1"/>
                          <a:gd name="f22" fmla="*/ f16 1 f3"/>
                          <a:gd name="f23" fmla="*/ f17 1 f3"/>
                          <a:gd name="f24" fmla="*/ f18 1 21600"/>
                          <a:gd name="f25" fmla="*/ f19 1 21600"/>
                          <a:gd name="f26" fmla="*/ 21600 f18 1"/>
                          <a:gd name="f27" fmla="*/ 21600 f19 1"/>
                          <a:gd name="f28" fmla="*/ f21 1 f1"/>
                          <a:gd name="f29" fmla="+- f22 0 f2"/>
                          <a:gd name="f30" fmla="+- f23 0 f2"/>
                          <a:gd name="f31" fmla="min f25 f24"/>
                          <a:gd name="f32" fmla="*/ f26 1 f20"/>
                          <a:gd name="f33" fmla="*/ f27 1 f20"/>
                          <a:gd name="f34" fmla="+- 0 0 f28"/>
                          <a:gd name="f35" fmla="val f32"/>
                          <a:gd name="f36" fmla="val f33"/>
                          <a:gd name="f37" fmla="+- 0 0 f34"/>
                          <a:gd name="f38" fmla="*/ f14 f31 1"/>
                          <a:gd name="f39" fmla="+- f36 0 f14"/>
                          <a:gd name="f40" fmla="+- f35 0 f14"/>
                          <a:gd name="f41" fmla="*/ f37 f1 1"/>
                          <a:gd name="f42" fmla="*/ f39 1 2"/>
                          <a:gd name="f43" fmla="*/ f40 1 2"/>
                          <a:gd name="f44" fmla="*/ f41 1 f8"/>
                          <a:gd name="f45" fmla="+- f14 f42 0"/>
                          <a:gd name="f46" fmla="+- f14 f43 0"/>
                          <a:gd name="f47" fmla="+- f44 0 f2"/>
                          <a:gd name="f48" fmla="*/ f43 f31 1"/>
                          <a:gd name="f49" fmla="*/ f42 f31 1"/>
                          <a:gd name="f50" fmla="cos 1 f47"/>
                          <a:gd name="f51" fmla="sin 1 f47"/>
                          <a:gd name="f52" fmla="*/ f45 f31 1"/>
                          <a:gd name="f53" fmla="+- 0 0 f50"/>
                          <a:gd name="f54" fmla="+- 0 0 f51"/>
                          <a:gd name="f55" fmla="+- 0 0 f53"/>
                          <a:gd name="f56" fmla="+- 0 0 f54"/>
                          <a:gd name="f57" fmla="*/ f55 f43 1"/>
                          <a:gd name="f58" fmla="*/ f56 f42 1"/>
                          <a:gd name="f59" fmla="+- f46 0 f57"/>
                          <a:gd name="f60" fmla="+- f46 f57 0"/>
                          <a:gd name="f61" fmla="+- f45 0 f58"/>
                          <a:gd name="f62" fmla="+- f45 f58 0"/>
                          <a:gd name="f63" fmla="*/ f59 f31 1"/>
                          <a:gd name="f64" fmla="*/ f61 f31 1"/>
                          <a:gd name="f65" fmla="*/ f60 f31 1"/>
                          <a:gd name="f66" fmla="*/ f62 f31 1"/>
                        </a:gdLst>
                        <a:ahLst/>
                        <a:cxnLst>
                          <a:cxn ang="3cd4">
                            <a:pos x="hc" y="t"/>
                          </a:cxn>
                          <a:cxn ang="0">
                            <a:pos x="r" y="vc"/>
                          </a:cxn>
                          <a:cxn ang="cd4">
                            <a:pos x="hc" y="b"/>
                          </a:cxn>
                          <a:cxn ang="cd2">
                            <a:pos x="l" y="vc"/>
                          </a:cxn>
                          <a:cxn ang="f29">
                            <a:pos x="f63" y="f64"/>
                          </a:cxn>
                          <a:cxn ang="f30">
                            <a:pos x="f63" y="f66"/>
                          </a:cxn>
                          <a:cxn ang="f30">
                            <a:pos x="f65" y="f66"/>
                          </a:cxn>
                          <a:cxn ang="f29">
                            <a:pos x="f65" y="f64"/>
                          </a:cxn>
                        </a:cxnLst>
                        <a:rect l="f63" t="f64" r="f65" b="f66"/>
                        <a:pathLst>
                          <a:path>
                            <a:moveTo>
                              <a:pt x="f38" y="f52"/>
                            </a:moveTo>
                            <a:arcTo wR="f48" hR="f49" stAng="f1" swAng="f0"/>
                            <a:close/>
                          </a:path>
                        </a:pathLst>
                      </a:custGeom>
                      <a:solidFill>
                        <a:srgbClr val="1AC0DA"/>
                      </a:solidFill>
                      <a:ln cap="flat">
                        <a:noFill/>
                        <a:prstDash val="solid"/>
                      </a:ln>
                    </wps:spPr>
                    <wps:bodyPr lIns="0" tIns="0" rIns="0" bIns="0"/>
                  </wps:wsp>
                </a:graphicData>
              </a:graphic>
            </wp:anchor>
          </w:drawing>
        </mc:Choice>
        <mc:Fallback>
          <w:pict>
            <v:shape w14:anchorId="693E4D33" id="Ovaal 138" o:spid="_x0000_s1026" style="position:absolute;margin-left:203.15pt;margin-top:-245.25pt;width:440.3pt;height:440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coordsize="5591812,55918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" path="m,2795906at,,5591812,5591812,,2795906,,2795906xe" fillcolor="#1ac0da" stroked="f">
              <v:path arrowok="t" o:connecttype="custom" o:connectlocs="2795906,0;5591812,2795906;2795906,5591812;0,2795906;818902,818902;818902,4772910;4772910,4772910;4772910,818902" o:connectangles="270,0,90,180,270,90,90,270" textboxrect="818902,818902,4772910,4772910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68A0E629" wp14:editId="68A0E62A">
          <wp:simplePos x="0" y="0"/>
          <wp:positionH relativeFrom="margin">
            <wp:posOffset>319409</wp:posOffset>
          </wp:positionH>
          <wp:positionV relativeFrom="paragraph">
            <wp:posOffset>547368</wp:posOffset>
          </wp:positionV>
          <wp:extent cx="5530848" cy="5530848"/>
          <wp:effectExtent l="0" t="0" r="0" b="0"/>
          <wp:wrapThrough wrapText="bothSides">
            <wp:wrapPolygon edited="0">
              <wp:start x="9225" y="0"/>
              <wp:lineTo x="8407" y="74"/>
              <wp:lineTo x="5505" y="967"/>
              <wp:lineTo x="4761" y="1637"/>
              <wp:lineTo x="3720" y="2381"/>
              <wp:lineTo x="2530" y="3571"/>
              <wp:lineTo x="1562" y="4761"/>
              <wp:lineTo x="893" y="5952"/>
              <wp:lineTo x="372" y="7142"/>
              <wp:lineTo x="74" y="8332"/>
              <wp:lineTo x="0" y="9151"/>
              <wp:lineTo x="0" y="12350"/>
              <wp:lineTo x="74" y="13094"/>
              <wp:lineTo x="372" y="14284"/>
              <wp:lineTo x="1488" y="16665"/>
              <wp:lineTo x="2381" y="17855"/>
              <wp:lineTo x="3571" y="19046"/>
              <wp:lineTo x="5282" y="20236"/>
              <wp:lineTo x="5357" y="20385"/>
              <wp:lineTo x="8258" y="21426"/>
              <wp:lineTo x="9225" y="21501"/>
              <wp:lineTo x="12276" y="21501"/>
              <wp:lineTo x="13243" y="21426"/>
              <wp:lineTo x="16144" y="20385"/>
              <wp:lineTo x="16219" y="20236"/>
              <wp:lineTo x="17930" y="19046"/>
              <wp:lineTo x="19120" y="17855"/>
              <wp:lineTo x="20013" y="16665"/>
              <wp:lineTo x="20682" y="15475"/>
              <wp:lineTo x="21129" y="14284"/>
              <wp:lineTo x="21426" y="13094"/>
              <wp:lineTo x="21501" y="12350"/>
              <wp:lineTo x="21501" y="9151"/>
              <wp:lineTo x="21426" y="8332"/>
              <wp:lineTo x="21129" y="7142"/>
              <wp:lineTo x="20608" y="5952"/>
              <wp:lineTo x="19938" y="4761"/>
              <wp:lineTo x="18971" y="3571"/>
              <wp:lineTo x="17855" y="2381"/>
              <wp:lineTo x="16739" y="1637"/>
              <wp:lineTo x="15995" y="967"/>
              <wp:lineTo x="13094" y="74"/>
              <wp:lineTo x="12276" y="0"/>
              <wp:lineTo x="9225" y="0"/>
            </wp:wrapPolygon>
          </wp:wrapThrough>
          <wp:docPr id="4" name="Afbeelding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30848" cy="5530848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 wp14:anchorId="68A0E62B" wp14:editId="68A0E62C">
          <wp:simplePos x="0" y="0"/>
          <wp:positionH relativeFrom="margin">
            <wp:align>left</wp:align>
          </wp:positionH>
          <wp:positionV relativeFrom="paragraph">
            <wp:posOffset>445770</wp:posOffset>
          </wp:positionV>
          <wp:extent cx="5391146" cy="5391146"/>
          <wp:effectExtent l="0" t="0" r="4" b="4"/>
          <wp:wrapThrough wrapText="bothSides">
            <wp:wrapPolygon edited="0">
              <wp:start x="9235" y="0"/>
              <wp:lineTo x="8396" y="76"/>
              <wp:lineTo x="5495" y="992"/>
              <wp:lineTo x="4732" y="1679"/>
              <wp:lineTo x="3664" y="2442"/>
              <wp:lineTo x="2442" y="3664"/>
              <wp:lineTo x="1527" y="4885"/>
              <wp:lineTo x="840" y="6106"/>
              <wp:lineTo x="0" y="8548"/>
              <wp:lineTo x="0" y="12441"/>
              <wp:lineTo x="153" y="13433"/>
              <wp:lineTo x="534" y="14654"/>
              <wp:lineTo x="1069" y="15876"/>
              <wp:lineTo x="1755" y="17097"/>
              <wp:lineTo x="2748" y="18318"/>
              <wp:lineTo x="4198" y="19539"/>
              <wp:lineTo x="6335" y="20760"/>
              <wp:lineTo x="6411" y="20913"/>
              <wp:lineTo x="8854" y="21524"/>
              <wp:lineTo x="9312" y="21524"/>
              <wp:lineTo x="12212" y="21524"/>
              <wp:lineTo x="12746" y="21524"/>
              <wp:lineTo x="15112" y="20913"/>
              <wp:lineTo x="15189" y="20760"/>
              <wp:lineTo x="17326" y="19539"/>
              <wp:lineTo x="18776" y="18318"/>
              <wp:lineTo x="19768" y="17097"/>
              <wp:lineTo x="20531" y="15876"/>
              <wp:lineTo x="21371" y="13433"/>
              <wp:lineTo x="21524" y="12441"/>
              <wp:lineTo x="21524" y="8548"/>
              <wp:lineTo x="20684" y="6106"/>
              <wp:lineTo x="19997" y="4885"/>
              <wp:lineTo x="19081" y="3664"/>
              <wp:lineTo x="17936" y="2442"/>
              <wp:lineTo x="16028" y="1069"/>
              <wp:lineTo x="13128" y="76"/>
              <wp:lineTo x="12288" y="0"/>
              <wp:lineTo x="9235" y="0"/>
            </wp:wrapPolygon>
          </wp:wrapThrough>
          <wp:docPr id="5" name="Afbeelding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391146" cy="5391146"/>
                  </a:xfrm>
                  <a:prstGeom prst="rect">
                    <a:avLst/>
                  </a:prstGeom>
                  <a:noFill/>
                  <a:ln>
                    <a:noFill/>
                    <a:prstDash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attachedTemplate r:id="rId1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useWord2013TrackBottomHyphenation" w:uri="http://schemas.microsoft.com/office/word" w:val="1"/>
  </w:compat>
  <w:rsids>
    <w:rsidRoot w:val="00DD161E"/>
    <w:rsid w:val="00615E33"/>
    <w:rsid w:val="00DD16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A0E623"/>
  <w15:docId w15:val="{11F20BD9-153C-4246-B801-933E6FAD8A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nl-NL" w:eastAsia="en-US" w:bidi="ar-SA"/>
      </w:rPr>
    </w:rPrDefault>
    <w:pPrDefault>
      <w:pPr>
        <w:autoSpaceDN w:val="0"/>
        <w:spacing w:after="160" w:line="24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pPr>
      <w:suppressAutoHyphens/>
    </w:p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</w:style>
  <w:style w:type="paragraph" w:styleId="Voettekst">
    <w:name w:val="footer"/>
    <w:basedOn w:val="Standaar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</w:style>
  <w:style w:type="paragraph" w:styleId="Geenafstand">
    <w:name w:val="No Spacing"/>
    <w:pPr>
      <w:suppressAutoHyphens/>
      <w:spacing w:after="0" w:line="240" w:lineRule="auto"/>
    </w:pPr>
  </w:style>
  <w:style w:type="character" w:styleId="Intensievebenadrukking">
    <w:name w:val="Intense Emphasis"/>
    <w:rPr>
      <w:b/>
      <w:bCs/>
      <w:i/>
      <w:iCs/>
      <w:color w:val="4F81BD"/>
    </w:rPr>
  </w:style>
  <w:style w:type="character" w:customStyle="1" w:styleId="GeenafstandChar">
    <w:name w:val="Geen afstand Char"/>
  </w:style>
  <w:style w:type="character" w:styleId="Nadruk">
    <w:name w:val="Emphasis"/>
    <w:rPr>
      <w:i/>
      <w:iCs/>
    </w:rPr>
  </w:style>
  <w:style w:type="paragraph" w:styleId="Lijstalinea">
    <w:name w:val="List Paragraph"/>
    <w:basedOn w:val="Standaard"/>
    <w:pPr>
      <w:suppressAutoHyphens w:val="0"/>
      <w:spacing w:after="0" w:line="240" w:lineRule="auto"/>
      <w:ind w:left="720"/>
      <w:contextualSpacing/>
    </w:pPr>
  </w:style>
  <w:style w:type="character" w:customStyle="1" w:styleId="normaltextrun">
    <w:name w:val="normaltextrun"/>
    <w:basedOn w:val="Standaardalinea-lettertyp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11</Words>
  <Characters>65</Characters>
  <Application>Microsoft Office Word</Application>
  <DocSecurity>0</DocSecurity>
  <Lines>1</Lines>
  <Paragraphs>1</Paragraphs>
  <ScaleCrop>false</ScaleCrop>
  <Company/>
  <LinksUpToDate>false</LinksUpToDate>
  <CharactersWithSpaces>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Dogan Altiparmak</dc:creator>
  <dc:description/>
  <cp:lastModifiedBy>Casper Merten</cp:lastModifiedBy>
  <cp:revision>2</cp:revision>
  <dcterms:created xsi:type="dcterms:W3CDTF">2022-06-29T10:16:00Z</dcterms:created>
  <dcterms:modified xsi:type="dcterms:W3CDTF">2022-06-29T10:16:00Z</dcterms:modified>
</cp:coreProperties>
</file>